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B0F" w:rsidRDefault="00BC5B0F" w:rsidP="00FB003E">
      <w:pPr>
        <w:spacing w:after="0" w:line="240" w:lineRule="auto"/>
        <w:rPr>
          <w:rFonts w:ascii="Times New Roman" w:hAnsi="Times New Roman"/>
          <w:b/>
          <w:sz w:val="32"/>
          <w:szCs w:val="32"/>
          <w:lang w:val="en-US"/>
        </w:rPr>
      </w:pPr>
    </w:p>
    <w:p w:rsidR="00BC5B0F" w:rsidRDefault="00BC5B0F" w:rsidP="00FB003E">
      <w:pPr>
        <w:spacing w:after="0" w:line="240" w:lineRule="auto"/>
        <w:rPr>
          <w:rFonts w:ascii="Times New Roman" w:hAnsi="Times New Roman"/>
          <w:b/>
          <w:sz w:val="32"/>
          <w:szCs w:val="32"/>
          <w:lang w:val="en-US"/>
        </w:rPr>
      </w:pPr>
      <w:r w:rsidRPr="006F319B">
        <w:rPr>
          <w:rFonts w:ascii="Times New Roman" w:hAnsi="Times New Roman"/>
          <w:b/>
          <w:sz w:val="32"/>
          <w:szCs w:val="32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0pt;height:686.25pt">
            <v:imagedata r:id="rId4" o:title=""/>
          </v:shape>
        </w:pict>
      </w:r>
    </w:p>
    <w:p w:rsidR="00BC5B0F" w:rsidRDefault="00BC5B0F" w:rsidP="00AF27F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en-US"/>
        </w:rPr>
      </w:pPr>
    </w:p>
    <w:p w:rsidR="00BC5B0F" w:rsidRDefault="00BC5B0F" w:rsidP="00FB003E">
      <w:pPr>
        <w:spacing w:after="0" w:line="240" w:lineRule="auto"/>
        <w:rPr>
          <w:rFonts w:ascii="Times New Roman" w:hAnsi="Times New Roman"/>
          <w:b/>
          <w:sz w:val="32"/>
          <w:szCs w:val="32"/>
          <w:lang w:val="en-US"/>
        </w:rPr>
      </w:pPr>
    </w:p>
    <w:p w:rsidR="00BC5B0F" w:rsidRPr="00FB003E" w:rsidRDefault="00BC5B0F" w:rsidP="00FB003E">
      <w:pPr>
        <w:spacing w:after="0" w:line="240" w:lineRule="auto"/>
        <w:rPr>
          <w:rFonts w:ascii="Times New Roman" w:hAnsi="Times New Roman"/>
          <w:b/>
          <w:sz w:val="32"/>
          <w:szCs w:val="32"/>
          <w:lang w:val="en-US"/>
        </w:rPr>
      </w:pPr>
    </w:p>
    <w:p w:rsidR="00BC5B0F" w:rsidRPr="001B664E" w:rsidRDefault="00BC5B0F" w:rsidP="001B664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B664E">
        <w:rPr>
          <w:rFonts w:ascii="Times New Roman" w:hAnsi="Times New Roman"/>
          <w:b/>
          <w:sz w:val="24"/>
          <w:szCs w:val="24"/>
        </w:rPr>
        <w:t>1. Общие положения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BC5B0F" w:rsidRPr="00AF27F8" w:rsidRDefault="00BC5B0F" w:rsidP="001B664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1.1.</w:t>
      </w:r>
      <w:r w:rsidRPr="00AF27F8">
        <w:rPr>
          <w:rFonts w:ascii="Times New Roman" w:hAnsi="Times New Roman"/>
          <w:sz w:val="24"/>
          <w:szCs w:val="24"/>
        </w:rPr>
        <w:tab/>
        <w:t>Настоящее положение разработано в соответствии с Федеральным законом от 29.12.2012 № 273-ФЭ «Об образовании в Российской Федерации», Уставом муниципального бюджетно</w:t>
      </w:r>
      <w:r>
        <w:rPr>
          <w:rFonts w:ascii="Times New Roman" w:hAnsi="Times New Roman"/>
          <w:sz w:val="24"/>
          <w:szCs w:val="24"/>
        </w:rPr>
        <w:t xml:space="preserve">го дошкольного образовательного учреждения детский сад «ШАТЛЫК» села Среднее Алькеево Алькеевского муниципального района Республики Татарстан </w:t>
      </w:r>
      <w:r w:rsidRPr="00AF27F8">
        <w:rPr>
          <w:rFonts w:ascii="Times New Roman" w:hAnsi="Times New Roman"/>
          <w:sz w:val="24"/>
          <w:szCs w:val="24"/>
        </w:rPr>
        <w:t>(да</w:t>
      </w:r>
      <w:r>
        <w:rPr>
          <w:rFonts w:ascii="Times New Roman" w:hAnsi="Times New Roman"/>
          <w:sz w:val="24"/>
          <w:szCs w:val="24"/>
        </w:rPr>
        <w:t xml:space="preserve">лее - МБДОУ) и регламентирует </w:t>
      </w:r>
      <w:r w:rsidRPr="00AF27F8">
        <w:rPr>
          <w:rFonts w:ascii="Times New Roman" w:hAnsi="Times New Roman"/>
          <w:sz w:val="24"/>
          <w:szCs w:val="24"/>
        </w:rPr>
        <w:t>деятельность Общего собрания работников МБДОУ.</w:t>
      </w:r>
    </w:p>
    <w:p w:rsidR="00BC5B0F" w:rsidRPr="00AF27F8" w:rsidRDefault="00BC5B0F" w:rsidP="001B664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1.2.</w:t>
      </w:r>
      <w:r w:rsidRPr="00AF27F8">
        <w:rPr>
          <w:rFonts w:ascii="Times New Roman" w:hAnsi="Times New Roman"/>
          <w:sz w:val="24"/>
          <w:szCs w:val="24"/>
        </w:rPr>
        <w:tab/>
        <w:t>Общее собрание работников МБДОУ является коллегиальным органом управления МБДОУ.</w:t>
      </w:r>
    </w:p>
    <w:p w:rsidR="00BC5B0F" w:rsidRPr="00AF27F8" w:rsidRDefault="00BC5B0F" w:rsidP="001B664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1.3.</w:t>
      </w:r>
      <w:r w:rsidRPr="00AF27F8">
        <w:rPr>
          <w:rFonts w:ascii="Times New Roman" w:hAnsi="Times New Roman"/>
          <w:sz w:val="24"/>
          <w:szCs w:val="24"/>
        </w:rPr>
        <w:tab/>
        <w:t>Целью деятельности Общего собрания МБДОУ является общее руководство МБДОУ в соответствии с учредительными, программными документами и локальными актами.</w:t>
      </w:r>
    </w:p>
    <w:p w:rsidR="00BC5B0F" w:rsidRPr="00AF27F8" w:rsidRDefault="00BC5B0F" w:rsidP="001B664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1.4.</w:t>
      </w:r>
      <w:r w:rsidRPr="00AF27F8">
        <w:rPr>
          <w:rFonts w:ascii="Times New Roman" w:hAnsi="Times New Roman"/>
          <w:sz w:val="24"/>
          <w:szCs w:val="24"/>
        </w:rPr>
        <w:tab/>
        <w:t>В своей деятельности Общее собрание работников МБДОУ (далее - Общее собрание) руководствуется Конституцией Российской Федерации,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МБДОУ и настоящим Положением.</w:t>
      </w:r>
    </w:p>
    <w:p w:rsidR="00BC5B0F" w:rsidRPr="00AF27F8" w:rsidRDefault="00BC5B0F" w:rsidP="001B664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1.5.</w:t>
      </w:r>
      <w:r w:rsidRPr="00AF27F8">
        <w:rPr>
          <w:rFonts w:ascii="Times New Roman" w:hAnsi="Times New Roman"/>
          <w:sz w:val="24"/>
          <w:szCs w:val="24"/>
        </w:rPr>
        <w:tab/>
        <w:t>В состав Общего собрания входят все сотрудники, для которых МБДОУ является основным местом работы.</w:t>
      </w:r>
    </w:p>
    <w:p w:rsidR="00BC5B0F" w:rsidRPr="00AF27F8" w:rsidRDefault="00BC5B0F" w:rsidP="001B664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1.6.</w:t>
      </w:r>
      <w:r w:rsidRPr="00AF27F8">
        <w:rPr>
          <w:rFonts w:ascii="Times New Roman" w:hAnsi="Times New Roman"/>
          <w:sz w:val="24"/>
          <w:szCs w:val="24"/>
        </w:rPr>
        <w:tab/>
        <w:t>Общее собрание избирает из своего состава председателя Общего собрания и секретаря Общего собрания сроком на один учебный год. Председатель и секретарь Общего собрания выполняют свои обязанности на общественных началах.</w:t>
      </w:r>
    </w:p>
    <w:p w:rsidR="00BC5B0F" w:rsidRPr="00AF27F8" w:rsidRDefault="00BC5B0F" w:rsidP="001B664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1.7.</w:t>
      </w:r>
      <w:r w:rsidRPr="00AF27F8">
        <w:rPr>
          <w:rFonts w:ascii="Times New Roman" w:hAnsi="Times New Roman"/>
          <w:sz w:val="24"/>
          <w:szCs w:val="24"/>
        </w:rPr>
        <w:tab/>
        <w:t>Заседания Общего собрания являются открытыми: на них могут присутствовать представители учредителя МБДОУ, а также заинтересованные представители органов местного самоуправления, общественных объединений.</w:t>
      </w:r>
    </w:p>
    <w:p w:rsidR="00BC5B0F" w:rsidRPr="00AF27F8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1.8.</w:t>
      </w:r>
      <w:r w:rsidRPr="00AF27F8">
        <w:rPr>
          <w:rFonts w:ascii="Times New Roman" w:hAnsi="Times New Roman"/>
          <w:sz w:val="24"/>
          <w:szCs w:val="24"/>
        </w:rPr>
        <w:tab/>
        <w:t>Общее собрание работает в тесном контакте с администрацией, коллегиальными органами управления МБДОУ.</w:t>
      </w:r>
    </w:p>
    <w:p w:rsidR="00BC5B0F" w:rsidRPr="001B664E" w:rsidRDefault="00BC5B0F" w:rsidP="001B664E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B664E">
        <w:rPr>
          <w:rFonts w:ascii="Times New Roman" w:hAnsi="Times New Roman"/>
          <w:b/>
          <w:sz w:val="24"/>
          <w:szCs w:val="24"/>
        </w:rPr>
        <w:t>2.</w:t>
      </w:r>
      <w:r w:rsidRPr="001B664E">
        <w:rPr>
          <w:rFonts w:ascii="Times New Roman" w:hAnsi="Times New Roman"/>
          <w:b/>
          <w:sz w:val="24"/>
          <w:szCs w:val="24"/>
        </w:rPr>
        <w:tab/>
        <w:t>Задачи Общего собрания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2.1.</w:t>
      </w:r>
      <w:r w:rsidRPr="00AF27F8">
        <w:rPr>
          <w:rFonts w:ascii="Times New Roman" w:hAnsi="Times New Roman"/>
          <w:sz w:val="24"/>
          <w:szCs w:val="24"/>
        </w:rPr>
        <w:tab/>
        <w:t xml:space="preserve">Деятельность Общего собрания </w:t>
      </w:r>
      <w:r>
        <w:rPr>
          <w:rFonts w:ascii="Times New Roman" w:hAnsi="Times New Roman"/>
          <w:sz w:val="24"/>
          <w:szCs w:val="24"/>
        </w:rPr>
        <w:t xml:space="preserve">направлена на решение следующих </w:t>
      </w:r>
      <w:r w:rsidRPr="00AF27F8">
        <w:rPr>
          <w:rFonts w:ascii="Times New Roman" w:hAnsi="Times New Roman"/>
          <w:sz w:val="24"/>
          <w:szCs w:val="24"/>
        </w:rPr>
        <w:t>основных задач: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содействие расширению коллегиальных, демократических фо</w:t>
      </w:r>
      <w:r>
        <w:rPr>
          <w:rFonts w:ascii="Times New Roman" w:hAnsi="Times New Roman"/>
          <w:sz w:val="24"/>
          <w:szCs w:val="24"/>
        </w:rPr>
        <w:t>рм</w:t>
      </w:r>
      <w:r w:rsidRPr="00AF27F8">
        <w:rPr>
          <w:rFonts w:ascii="Times New Roman" w:hAnsi="Times New Roman"/>
          <w:sz w:val="24"/>
          <w:szCs w:val="24"/>
        </w:rPr>
        <w:t xml:space="preserve"> управления МБДОУ, развитию инициативы трудового коллектива МБДОУ;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выработка общих подходов к разработк</w:t>
      </w:r>
      <w:r>
        <w:rPr>
          <w:rFonts w:ascii="Times New Roman" w:hAnsi="Times New Roman"/>
          <w:sz w:val="24"/>
          <w:szCs w:val="24"/>
        </w:rPr>
        <w:t xml:space="preserve">е и реализации стратегических </w:t>
      </w:r>
      <w:r w:rsidRPr="00AF27F8">
        <w:rPr>
          <w:rFonts w:ascii="Times New Roman" w:hAnsi="Times New Roman"/>
          <w:sz w:val="24"/>
          <w:szCs w:val="24"/>
        </w:rPr>
        <w:t>документов МБДОУ;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определение перспективных направлений в области охраны труда, пожарной безопасности, антитеррористической защищенности, соблюдешь санитарно-гигиенических норм и правил;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разрешение проблемных (конф</w:t>
      </w:r>
      <w:r>
        <w:rPr>
          <w:rFonts w:ascii="Times New Roman" w:hAnsi="Times New Roman"/>
          <w:sz w:val="24"/>
          <w:szCs w:val="24"/>
        </w:rPr>
        <w:t xml:space="preserve">ликтных) ситуаций с участниками </w:t>
      </w:r>
      <w:r w:rsidRPr="00AF27F8">
        <w:rPr>
          <w:rFonts w:ascii="Times New Roman" w:hAnsi="Times New Roman"/>
          <w:sz w:val="24"/>
          <w:szCs w:val="24"/>
        </w:rPr>
        <w:t>образовательного процесса в пределах своей компетенции.</w:t>
      </w:r>
    </w:p>
    <w:p w:rsidR="00BC5B0F" w:rsidRPr="00252875" w:rsidRDefault="00BC5B0F" w:rsidP="00252875">
      <w:pPr>
        <w:tabs>
          <w:tab w:val="left" w:pos="284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52875">
        <w:rPr>
          <w:rFonts w:ascii="Times New Roman" w:hAnsi="Times New Roman"/>
          <w:b/>
          <w:sz w:val="24"/>
          <w:szCs w:val="24"/>
        </w:rPr>
        <w:t>3.</w:t>
      </w:r>
      <w:r w:rsidRPr="00252875">
        <w:rPr>
          <w:rFonts w:ascii="Times New Roman" w:hAnsi="Times New Roman"/>
          <w:b/>
          <w:sz w:val="24"/>
          <w:szCs w:val="24"/>
        </w:rPr>
        <w:tab/>
        <w:t>Компетенция Общего собрания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3.1.</w:t>
      </w:r>
      <w:r w:rsidRPr="00AF27F8">
        <w:rPr>
          <w:rFonts w:ascii="Times New Roman" w:hAnsi="Times New Roman"/>
          <w:sz w:val="24"/>
          <w:szCs w:val="24"/>
        </w:rPr>
        <w:tab/>
        <w:t xml:space="preserve">Определяет перспективные направления функционирования </w:t>
      </w:r>
      <w:r>
        <w:rPr>
          <w:rFonts w:ascii="Times New Roman" w:hAnsi="Times New Roman"/>
          <w:sz w:val="24"/>
          <w:szCs w:val="24"/>
        </w:rPr>
        <w:t xml:space="preserve">и </w:t>
      </w:r>
      <w:r w:rsidRPr="00AF27F8">
        <w:rPr>
          <w:rFonts w:ascii="Times New Roman" w:hAnsi="Times New Roman"/>
          <w:sz w:val="24"/>
          <w:szCs w:val="24"/>
        </w:rPr>
        <w:t>развития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AF27F8">
        <w:rPr>
          <w:rFonts w:ascii="Times New Roman" w:hAnsi="Times New Roman"/>
          <w:sz w:val="24"/>
          <w:szCs w:val="24"/>
        </w:rPr>
        <w:t>МБДОУ.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3.2.</w:t>
      </w:r>
      <w:r w:rsidRPr="00AF27F8">
        <w:rPr>
          <w:rFonts w:ascii="Times New Roman" w:hAnsi="Times New Roman"/>
          <w:sz w:val="24"/>
          <w:szCs w:val="24"/>
        </w:rPr>
        <w:tab/>
        <w:t>Принимает решение о необходимости заключения с администрацией МБДОУ коллективного договора.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3.3.</w:t>
      </w:r>
      <w:r w:rsidRPr="00AF27F8">
        <w:rPr>
          <w:rFonts w:ascii="Times New Roman" w:hAnsi="Times New Roman"/>
          <w:sz w:val="24"/>
          <w:szCs w:val="24"/>
        </w:rPr>
        <w:tab/>
        <w:t>Принимает текст коллективного договора, вносит изменения и дополнения в коллективный договор.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3.4.</w:t>
      </w:r>
      <w:r w:rsidRPr="00AF27F8">
        <w:rPr>
          <w:rFonts w:ascii="Times New Roman" w:hAnsi="Times New Roman"/>
          <w:sz w:val="24"/>
          <w:szCs w:val="24"/>
        </w:rPr>
        <w:tab/>
        <w:t>Заслушивает отчет заведующего МБДОУ о реализации коллективного договора.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3.5.</w:t>
      </w:r>
      <w:r w:rsidRPr="00AF27F8">
        <w:rPr>
          <w:rFonts w:ascii="Times New Roman" w:hAnsi="Times New Roman"/>
          <w:sz w:val="24"/>
          <w:szCs w:val="24"/>
        </w:rPr>
        <w:tab/>
        <w:t>Вносит предложения заведующему МБДОУ о внесении изменений в трудовые договоры с работниками.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3.6.</w:t>
      </w:r>
      <w:r w:rsidRPr="00AF27F8">
        <w:rPr>
          <w:rFonts w:ascii="Times New Roman" w:hAnsi="Times New Roman"/>
          <w:sz w:val="24"/>
          <w:szCs w:val="24"/>
        </w:rPr>
        <w:tab/>
        <w:t>Принимает правила внутреннего трудового распорядка МБДОУ.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3.7.</w:t>
      </w:r>
      <w:r w:rsidRPr="00AF27F8">
        <w:rPr>
          <w:rFonts w:ascii="Times New Roman" w:hAnsi="Times New Roman"/>
          <w:sz w:val="24"/>
          <w:szCs w:val="24"/>
        </w:rPr>
        <w:tab/>
        <w:t>Принимает локальные нормативные акты МБДОУ, конкретизирующие и детализирующие нормы трудового законодательства Российской Федерации.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3.8.</w:t>
      </w:r>
      <w:r w:rsidRPr="00AF27F8">
        <w:rPr>
          <w:rFonts w:ascii="Times New Roman" w:hAnsi="Times New Roman"/>
          <w:sz w:val="24"/>
          <w:szCs w:val="24"/>
        </w:rPr>
        <w:tab/>
        <w:t>Вносит предложения Учредителю МБДОУ по вопросам улучшения функционирования МБДОУ,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3.9.</w:t>
      </w:r>
      <w:r w:rsidRPr="00AF27F8">
        <w:rPr>
          <w:rFonts w:ascii="Times New Roman" w:hAnsi="Times New Roman"/>
          <w:sz w:val="24"/>
          <w:szCs w:val="24"/>
        </w:rPr>
        <w:tab/>
        <w:t>Вносит предложения Учредителю МБДОУ и заведующему МБДОУ по вопросам, связанным с оборудованием групп, игровых комнат, территории и игровой площадки МБДОУ.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3.10.</w:t>
      </w:r>
      <w:r w:rsidRPr="00AF27F8">
        <w:rPr>
          <w:rFonts w:ascii="Times New Roman" w:hAnsi="Times New Roman"/>
          <w:sz w:val="24"/>
          <w:szCs w:val="24"/>
        </w:rPr>
        <w:tab/>
        <w:t>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3.11.</w:t>
      </w:r>
      <w:r w:rsidRPr="00AF27F8">
        <w:rPr>
          <w:rFonts w:ascii="Times New Roman" w:hAnsi="Times New Roman"/>
          <w:sz w:val="24"/>
          <w:szCs w:val="24"/>
        </w:rPr>
        <w:tab/>
        <w:t>Осуществляет контроль за выполнением решений Общего собрания, информирует коллектив МБДОУ об их выполнении, реализует замечания и предложения работников МБДОУ по совершенствованию деятельности МБДОУ.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3.12.</w:t>
      </w:r>
      <w:r w:rsidRPr="00AF27F8">
        <w:rPr>
          <w:rFonts w:ascii="Times New Roman" w:hAnsi="Times New Roman"/>
          <w:sz w:val="24"/>
          <w:szCs w:val="24"/>
        </w:rPr>
        <w:tab/>
        <w:t>Заслушивает информацию заведующего МБДОУ, иных ответственных лиц о выполнении решений Общего собрания.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3.13.</w:t>
      </w:r>
      <w:r w:rsidRPr="00AF27F8">
        <w:rPr>
          <w:rFonts w:ascii="Times New Roman" w:hAnsi="Times New Roman"/>
          <w:sz w:val="24"/>
          <w:szCs w:val="24"/>
        </w:rPr>
        <w:tab/>
        <w:t>Осуществляет общественный контроль за работой администрации МБДОУ по созданию необходимых условий для охраны и укрепления здоровья, организации питания работников МБДОУ, созданию безопасных условий труда.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3.14.</w:t>
      </w:r>
      <w:r w:rsidRPr="00AF27F8">
        <w:rPr>
          <w:rFonts w:ascii="Times New Roman" w:hAnsi="Times New Roman"/>
          <w:sz w:val="24"/>
          <w:szCs w:val="24"/>
        </w:rPr>
        <w:tab/>
        <w:t>Осуществляет общественный контроль за работой администрации МБДОУ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3.15.</w:t>
      </w:r>
      <w:r w:rsidRPr="00AF27F8">
        <w:rPr>
          <w:rFonts w:ascii="Times New Roman" w:hAnsi="Times New Roman"/>
          <w:sz w:val="24"/>
          <w:szCs w:val="24"/>
        </w:rPr>
        <w:tab/>
        <w:t>Заслушивает председателя бракеражной комиссии по вопросам создания необходимых условий для организации питания воспитанников МБДОУ.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3.16.</w:t>
      </w:r>
      <w:r w:rsidRPr="00AF27F8">
        <w:rPr>
          <w:rFonts w:ascii="Times New Roman" w:hAnsi="Times New Roman"/>
          <w:sz w:val="24"/>
          <w:szCs w:val="24"/>
        </w:rPr>
        <w:tab/>
        <w:t>Заслушивает отчеты о работе заведующего МБДОУ, других работников МБДОУ.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3.17.</w:t>
      </w:r>
      <w:r w:rsidRPr="00AF27F8">
        <w:rPr>
          <w:rFonts w:ascii="Times New Roman" w:hAnsi="Times New Roman"/>
          <w:sz w:val="24"/>
          <w:szCs w:val="24"/>
        </w:rPr>
        <w:tab/>
        <w:t>Рассматривает итоговые документы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3.18.</w:t>
      </w:r>
      <w:r w:rsidRPr="00AF27F8">
        <w:rPr>
          <w:rFonts w:ascii="Times New Roman" w:hAnsi="Times New Roman"/>
          <w:sz w:val="24"/>
          <w:szCs w:val="24"/>
        </w:rPr>
        <w:tab/>
        <w:t>Избирает представителей работников МБДОУ в комиссию по трудовым спорам.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3.19.</w:t>
      </w:r>
      <w:r w:rsidRPr="00AF27F8">
        <w:rPr>
          <w:rFonts w:ascii="Times New Roman" w:hAnsi="Times New Roman"/>
          <w:sz w:val="24"/>
          <w:szCs w:val="24"/>
        </w:rPr>
        <w:tab/>
        <w:t>Утверждает требования, выдвинутые работниками МБДОУ или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AF27F8">
        <w:rPr>
          <w:rFonts w:ascii="Times New Roman" w:hAnsi="Times New Roman"/>
          <w:sz w:val="24"/>
          <w:szCs w:val="24"/>
        </w:rPr>
        <w:t>представительным органом работников МБДОУ при коллективных трудовых спорах.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3.20.</w:t>
      </w:r>
      <w:r w:rsidRPr="00AF27F8">
        <w:rPr>
          <w:rFonts w:ascii="Times New Roman" w:hAnsi="Times New Roman"/>
          <w:sz w:val="24"/>
          <w:szCs w:val="24"/>
        </w:rPr>
        <w:tab/>
        <w:t>Принимает решение об объявлении забастовки (в соответствии со статьей 410 Трудового кодекса Российской Федерации).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3.21.</w:t>
      </w:r>
      <w:r w:rsidRPr="00AF27F8">
        <w:rPr>
          <w:rFonts w:ascii="Times New Roman" w:hAnsi="Times New Roman"/>
          <w:sz w:val="24"/>
          <w:szCs w:val="24"/>
        </w:rPr>
        <w:tab/>
        <w:t>Принимает меры мер 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</w:t>
      </w:r>
      <w:r>
        <w:rPr>
          <w:rFonts w:ascii="Times New Roman" w:hAnsi="Times New Roman"/>
          <w:sz w:val="24"/>
          <w:szCs w:val="24"/>
        </w:rPr>
        <w:t>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3.22.</w:t>
      </w:r>
      <w:r w:rsidRPr="00AF27F8">
        <w:rPr>
          <w:rFonts w:ascii="Times New Roman" w:hAnsi="Times New Roman"/>
          <w:sz w:val="24"/>
          <w:szCs w:val="24"/>
        </w:rPr>
        <w:tab/>
        <w:t>Обсуждает вопросы состояния трудовой дисциплины в МБДОУ и мероприятия по ее укреплению, рассматривает факты нарушения трудов</w:t>
      </w:r>
      <w:r>
        <w:rPr>
          <w:rFonts w:ascii="Times New Roman" w:hAnsi="Times New Roman"/>
          <w:sz w:val="24"/>
          <w:szCs w:val="24"/>
        </w:rPr>
        <w:t>ой дисциплины работниками МБДОУ</w:t>
      </w:r>
      <w:r w:rsidRPr="00AF27F8">
        <w:rPr>
          <w:rFonts w:ascii="Times New Roman" w:hAnsi="Times New Roman"/>
          <w:sz w:val="24"/>
          <w:szCs w:val="24"/>
        </w:rPr>
        <w:t>.</w:t>
      </w:r>
    </w:p>
    <w:p w:rsidR="00BC5B0F" w:rsidRPr="00252875" w:rsidRDefault="00BC5B0F" w:rsidP="00252875">
      <w:pPr>
        <w:tabs>
          <w:tab w:val="left" w:pos="284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52875">
        <w:rPr>
          <w:rFonts w:ascii="Times New Roman" w:hAnsi="Times New Roman"/>
          <w:b/>
          <w:sz w:val="24"/>
          <w:szCs w:val="24"/>
        </w:rPr>
        <w:t>4.</w:t>
      </w:r>
      <w:r w:rsidRPr="00252875">
        <w:rPr>
          <w:rFonts w:ascii="Times New Roman" w:hAnsi="Times New Roman"/>
          <w:b/>
          <w:sz w:val="24"/>
          <w:szCs w:val="24"/>
        </w:rPr>
        <w:tab/>
        <w:t>Организация деятельности Общего собрания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4.1.</w:t>
      </w:r>
      <w:r w:rsidRPr="00AF27F8">
        <w:rPr>
          <w:rFonts w:ascii="Times New Roman" w:hAnsi="Times New Roman"/>
          <w:sz w:val="24"/>
          <w:szCs w:val="24"/>
        </w:rPr>
        <w:tab/>
        <w:t>Общее собрание проводится по мере необходимости, но не реже 2 раз в год.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4.2.</w:t>
      </w:r>
      <w:r w:rsidRPr="00AF27F8">
        <w:rPr>
          <w:rFonts w:ascii="Times New Roman" w:hAnsi="Times New Roman"/>
          <w:sz w:val="24"/>
          <w:szCs w:val="24"/>
        </w:rPr>
        <w:tab/>
        <w:t>Председатель Общего собрания: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организует деятельность Общего собрания;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информирует членов Общего собрания о предстоящем заседании не менее чем за 10 рабочих дней до его проведения;</w:t>
      </w:r>
    </w:p>
    <w:p w:rsidR="00BC5B0F" w:rsidRPr="00AF27F8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организует подготовку и проведение заседания;</w:t>
      </w:r>
    </w:p>
    <w:p w:rsidR="00BC5B0F" w:rsidRPr="00AF27F8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определяет повестку дня;</w:t>
      </w:r>
    </w:p>
    <w:p w:rsidR="00BC5B0F" w:rsidRPr="00AF27F8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контролирует выполнение решений.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4.3.</w:t>
      </w:r>
      <w:r w:rsidRPr="00AF27F8">
        <w:rPr>
          <w:rFonts w:ascii="Times New Roman" w:hAnsi="Times New Roman"/>
          <w:sz w:val="24"/>
          <w:szCs w:val="24"/>
        </w:rPr>
        <w:tab/>
        <w:t>Деятельность Общего собрания МБДОУ осуществляется по принятому на учебный год плану.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4.4.</w:t>
      </w:r>
      <w:r w:rsidRPr="00AF27F8">
        <w:rPr>
          <w:rFonts w:ascii="Times New Roman" w:hAnsi="Times New Roman"/>
          <w:sz w:val="24"/>
          <w:szCs w:val="24"/>
        </w:rPr>
        <w:tab/>
        <w:t>Решение о проведении внеочередного Общего собрания вправе принять: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заведующий МБДОУ;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профсоюзный комитет МБДОУ;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инициативная группа, состоящая не менее чем из одной трети от численного состава работников МБДОУ;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4.5.</w:t>
      </w:r>
      <w:r w:rsidRPr="00AF27F8">
        <w:rPr>
          <w:rFonts w:ascii="Times New Roman" w:hAnsi="Times New Roman"/>
          <w:sz w:val="24"/>
          <w:szCs w:val="24"/>
        </w:rPr>
        <w:tab/>
        <w:t>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4.6.</w:t>
      </w:r>
      <w:r w:rsidRPr="00AF27F8">
        <w:rPr>
          <w:rFonts w:ascii="Times New Roman" w:hAnsi="Times New Roman"/>
          <w:sz w:val="24"/>
          <w:szCs w:val="24"/>
        </w:rPr>
        <w:tab/>
        <w:t>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4.7.</w:t>
      </w:r>
      <w:r w:rsidRPr="00AF27F8">
        <w:rPr>
          <w:rFonts w:ascii="Times New Roman" w:hAnsi="Times New Roman"/>
          <w:sz w:val="24"/>
          <w:szCs w:val="24"/>
        </w:rPr>
        <w:tab/>
        <w:t>Органы</w:t>
      </w:r>
      <w:r w:rsidRPr="00AF27F8">
        <w:rPr>
          <w:rFonts w:ascii="Times New Roman" w:hAnsi="Times New Roman"/>
          <w:sz w:val="24"/>
          <w:szCs w:val="24"/>
        </w:rPr>
        <w:tab/>
        <w:t>(лица),</w:t>
      </w:r>
      <w:r w:rsidRPr="00AF27F8">
        <w:rPr>
          <w:rFonts w:ascii="Times New Roman" w:hAnsi="Times New Roman"/>
          <w:sz w:val="24"/>
          <w:szCs w:val="24"/>
        </w:rPr>
        <w:tab/>
        <w:t>созывающие</w:t>
      </w:r>
      <w:r w:rsidRPr="00AF27F8">
        <w:rPr>
          <w:rFonts w:ascii="Times New Roman" w:hAnsi="Times New Roman"/>
          <w:sz w:val="24"/>
          <w:szCs w:val="24"/>
        </w:rPr>
        <w:tab/>
        <w:t>Общее собрание, совместно с председателем Общего собрания определяют: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дату, место и время проведения Общего собрания;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порядок сообщения работникам о проведении Общего собрания;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перечень информации (материалов), представляемой работникам при подготовке к проведению Общего собрания.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В сообщении (объявлении) о проведении Общего собрания указываются: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дата, место и время проведения Общего собрания;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вопросы, включенные в повестку дня Общего собрания;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порядок ознакомления работников с информацией (материалами) к повестке дня.</w:t>
      </w:r>
    </w:p>
    <w:p w:rsidR="00BC5B0F" w:rsidRPr="0036138D" w:rsidRDefault="00BC5B0F" w:rsidP="0025287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6138D">
        <w:rPr>
          <w:rFonts w:ascii="Times New Roman" w:hAnsi="Times New Roman"/>
          <w:b/>
          <w:sz w:val="24"/>
          <w:szCs w:val="24"/>
        </w:rPr>
        <w:t>5.</w:t>
      </w:r>
      <w:r w:rsidRPr="0036138D">
        <w:rPr>
          <w:rFonts w:ascii="Times New Roman" w:hAnsi="Times New Roman"/>
          <w:b/>
          <w:sz w:val="24"/>
          <w:szCs w:val="24"/>
        </w:rPr>
        <w:tab/>
        <w:t>Организация проведения Общего собрания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5.1.</w:t>
      </w:r>
      <w:r w:rsidRPr="00AF27F8">
        <w:rPr>
          <w:rFonts w:ascii="Times New Roman" w:hAnsi="Times New Roman"/>
          <w:sz w:val="24"/>
          <w:szCs w:val="24"/>
        </w:rPr>
        <w:tab/>
        <w:t>Регистрация участников Общего собрания проводится с целью достоверного учета участников Общего собрания, подсчета их общего числа,</w:t>
      </w:r>
      <w:r>
        <w:rPr>
          <w:rFonts w:ascii="Times New Roman" w:hAnsi="Times New Roman"/>
          <w:sz w:val="24"/>
          <w:szCs w:val="24"/>
        </w:rPr>
        <w:t xml:space="preserve"> </w:t>
      </w:r>
      <w:r w:rsidRPr="00AF27F8">
        <w:rPr>
          <w:rFonts w:ascii="Times New Roman" w:hAnsi="Times New Roman"/>
          <w:sz w:val="24"/>
          <w:szCs w:val="24"/>
        </w:rPr>
        <w:t>установления наличия кворума для его проведения; исключения возможности участия в Общем собрании посторонних лиц.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5.2.</w:t>
      </w:r>
      <w:r w:rsidRPr="00AF27F8">
        <w:rPr>
          <w:rFonts w:ascii="Times New Roman" w:hAnsi="Times New Roman"/>
          <w:sz w:val="24"/>
          <w:szCs w:val="24"/>
        </w:rPr>
        <w:tab/>
        <w:t>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5.3.</w:t>
      </w:r>
      <w:r w:rsidRPr="00AF27F8">
        <w:rPr>
          <w:rFonts w:ascii="Times New Roman" w:hAnsi="Times New Roman"/>
          <w:sz w:val="24"/>
          <w:szCs w:val="24"/>
        </w:rPr>
        <w:tab/>
        <w:t>Общее собрание считается правомочным, если в его работе принимают участие не менее 2/3 от списочного количества работников МБДОУ.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5.4.</w:t>
      </w:r>
      <w:r w:rsidRPr="00AF27F8">
        <w:rPr>
          <w:rFonts w:ascii="Times New Roman" w:hAnsi="Times New Roman"/>
          <w:sz w:val="24"/>
          <w:szCs w:val="24"/>
        </w:rPr>
        <w:tab/>
        <w:t>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5.5.</w:t>
      </w:r>
      <w:r w:rsidRPr="00AF27F8">
        <w:rPr>
          <w:rFonts w:ascii="Times New Roman" w:hAnsi="Times New Roman"/>
          <w:sz w:val="24"/>
          <w:szCs w:val="24"/>
        </w:rPr>
        <w:tab/>
        <w:t>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5.6.</w:t>
      </w:r>
      <w:r w:rsidRPr="00AF27F8">
        <w:rPr>
          <w:rFonts w:ascii="Times New Roman" w:hAnsi="Times New Roman"/>
          <w:sz w:val="24"/>
          <w:szCs w:val="24"/>
        </w:rPr>
        <w:tab/>
        <w:t>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5.7.</w:t>
      </w:r>
      <w:r w:rsidRPr="00AF27F8">
        <w:rPr>
          <w:rFonts w:ascii="Times New Roman" w:hAnsi="Times New Roman"/>
          <w:sz w:val="24"/>
          <w:szCs w:val="24"/>
        </w:rPr>
        <w:tab/>
        <w:t>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5.8.</w:t>
      </w:r>
      <w:r w:rsidRPr="00AF27F8">
        <w:rPr>
          <w:rFonts w:ascii="Times New Roman" w:hAnsi="Times New Roman"/>
          <w:sz w:val="24"/>
          <w:szCs w:val="24"/>
        </w:rPr>
        <w:tab/>
        <w:t>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5.9.</w:t>
      </w:r>
      <w:r w:rsidRPr="00AF27F8">
        <w:rPr>
          <w:rFonts w:ascii="Times New Roman" w:hAnsi="Times New Roman"/>
          <w:sz w:val="24"/>
          <w:szCs w:val="24"/>
        </w:rPr>
        <w:tab/>
        <w:t>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5.10.</w:t>
      </w:r>
      <w:r w:rsidRPr="00AF27F8">
        <w:rPr>
          <w:rFonts w:ascii="Times New Roman" w:hAnsi="Times New Roman"/>
          <w:sz w:val="24"/>
          <w:szCs w:val="24"/>
        </w:rPr>
        <w:tab/>
        <w:t>Бюллетень для тайного голосования содержит следующие данные: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полное наименование МБДОУ;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место и дату проведения Общего собрания;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5.11.</w:t>
      </w:r>
      <w:r w:rsidRPr="00AF27F8">
        <w:rPr>
          <w:rFonts w:ascii="Times New Roman" w:hAnsi="Times New Roman"/>
          <w:sz w:val="24"/>
          <w:szCs w:val="24"/>
        </w:rPr>
        <w:tab/>
        <w:t>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МБДОУ.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5.12 Протокол об итогах голосования подлежит приобщению к протоколу собрания.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5.13.</w:t>
      </w:r>
      <w:r w:rsidRPr="00AF27F8">
        <w:rPr>
          <w:rFonts w:ascii="Times New Roman" w:hAnsi="Times New Roman"/>
          <w:sz w:val="24"/>
          <w:szCs w:val="24"/>
        </w:rPr>
        <w:tab/>
        <w:t>Итоги голосования оглашаются на Общем собрании, в ходе которого проводилось голосование.</w:t>
      </w:r>
    </w:p>
    <w:p w:rsidR="00BC5B0F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5.14.</w:t>
      </w:r>
      <w:r w:rsidRPr="00AF27F8">
        <w:rPr>
          <w:rFonts w:ascii="Times New Roman" w:hAnsi="Times New Roman"/>
          <w:sz w:val="24"/>
          <w:szCs w:val="24"/>
        </w:rPr>
        <w:tab/>
        <w:t>Решения Общего собрания доводятся до сведения трудового коллектива МБДОУ не позднее, чем в течение 5 дней после прошедшего заседания.</w:t>
      </w:r>
    </w:p>
    <w:p w:rsidR="00BC5B0F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C5B0F" w:rsidRDefault="00BC5B0F" w:rsidP="00252875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BC5B0F" w:rsidRPr="00252875" w:rsidRDefault="00BC5B0F" w:rsidP="00252875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52875">
        <w:rPr>
          <w:rFonts w:ascii="Times New Roman" w:hAnsi="Times New Roman"/>
          <w:b/>
          <w:sz w:val="24"/>
          <w:szCs w:val="24"/>
        </w:rPr>
        <w:t>6.</w:t>
      </w:r>
      <w:r w:rsidRPr="00252875">
        <w:rPr>
          <w:rFonts w:ascii="Times New Roman" w:hAnsi="Times New Roman"/>
          <w:b/>
          <w:sz w:val="24"/>
          <w:szCs w:val="24"/>
        </w:rPr>
        <w:tab/>
        <w:t>Ответственность Общего собрания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6.1.</w:t>
      </w:r>
      <w:r w:rsidRPr="00AF27F8">
        <w:rPr>
          <w:rFonts w:ascii="Times New Roman" w:hAnsi="Times New Roman"/>
          <w:sz w:val="24"/>
          <w:szCs w:val="24"/>
        </w:rPr>
        <w:tab/>
        <w:t>Общее собрание несет ответственность: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за соблюдение в процессе осуществления деятельности законодательства Российской Федерации;</w:t>
      </w:r>
    </w:p>
    <w:p w:rsidR="00BC5B0F" w:rsidRPr="00AF27F8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за </w:t>
      </w:r>
      <w:r w:rsidRPr="00AF27F8">
        <w:rPr>
          <w:rFonts w:ascii="Times New Roman" w:hAnsi="Times New Roman"/>
          <w:sz w:val="24"/>
          <w:szCs w:val="24"/>
        </w:rPr>
        <w:t>соответствие принятых решений действующему законодательству и локальным нормативным актам МБДОУ;</w:t>
      </w:r>
    </w:p>
    <w:p w:rsidR="00BC5B0F" w:rsidRPr="00AF27F8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-</w:t>
      </w:r>
      <w:r w:rsidRPr="00AF27F8">
        <w:rPr>
          <w:rFonts w:ascii="Times New Roman" w:hAnsi="Times New Roman"/>
          <w:sz w:val="24"/>
          <w:szCs w:val="24"/>
        </w:rPr>
        <w:tab/>
        <w:t>за качественное и своевременное выполнение планов и решений в ом числе направленных на совершенствование деятельности МБДОУ;</w:t>
      </w:r>
    </w:p>
    <w:p w:rsidR="00BC5B0F" w:rsidRPr="00AF27F8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AF27F8">
        <w:rPr>
          <w:rFonts w:ascii="Times New Roman" w:hAnsi="Times New Roman"/>
          <w:sz w:val="24"/>
          <w:szCs w:val="24"/>
        </w:rPr>
        <w:t>за компетентность принимаемых решений.</w:t>
      </w:r>
    </w:p>
    <w:p w:rsidR="00BC5B0F" w:rsidRPr="00252875" w:rsidRDefault="00BC5B0F" w:rsidP="00252875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52875">
        <w:rPr>
          <w:rFonts w:ascii="Times New Roman" w:hAnsi="Times New Roman"/>
          <w:b/>
          <w:sz w:val="24"/>
          <w:szCs w:val="24"/>
        </w:rPr>
        <w:t>7.</w:t>
      </w:r>
      <w:r w:rsidRPr="00252875">
        <w:rPr>
          <w:rFonts w:ascii="Times New Roman" w:hAnsi="Times New Roman"/>
          <w:b/>
          <w:sz w:val="24"/>
          <w:szCs w:val="24"/>
        </w:rPr>
        <w:tab/>
        <w:t>Делопроизводство Общего собрания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7F8">
        <w:rPr>
          <w:rFonts w:ascii="Times New Roman" w:hAnsi="Times New Roman"/>
          <w:sz w:val="24"/>
          <w:szCs w:val="24"/>
        </w:rPr>
        <w:t>7.1.</w:t>
      </w:r>
      <w:r w:rsidRPr="00AF27F8">
        <w:rPr>
          <w:rFonts w:ascii="Times New Roman" w:hAnsi="Times New Roman"/>
          <w:sz w:val="24"/>
          <w:szCs w:val="24"/>
        </w:rPr>
        <w:tab/>
        <w:t>Заседания Общего собрания оформляются протоколом.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7.2. Пр</w:t>
      </w:r>
      <w:r w:rsidRPr="00AF27F8">
        <w:rPr>
          <w:rFonts w:ascii="Times New Roman" w:hAnsi="Times New Roman"/>
          <w:sz w:val="24"/>
          <w:szCs w:val="24"/>
        </w:rPr>
        <w:t>отокол Общего собрания</w:t>
      </w:r>
      <w:r>
        <w:rPr>
          <w:rFonts w:ascii="Times New Roman" w:hAnsi="Times New Roman"/>
          <w:sz w:val="24"/>
          <w:szCs w:val="24"/>
        </w:rPr>
        <w:t xml:space="preserve"> составляется не позднее 3 дней </w:t>
      </w:r>
      <w:r w:rsidRPr="00AF27F8">
        <w:rPr>
          <w:rFonts w:ascii="Times New Roman" w:hAnsi="Times New Roman"/>
          <w:sz w:val="24"/>
          <w:szCs w:val="24"/>
        </w:rPr>
        <w:t>после его завершения. В протоколе указываются:</w:t>
      </w:r>
    </w:p>
    <w:p w:rsidR="00BC5B0F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AF27F8">
        <w:rPr>
          <w:rFonts w:ascii="Times New Roman" w:hAnsi="Times New Roman"/>
          <w:sz w:val="24"/>
          <w:szCs w:val="24"/>
        </w:rPr>
        <w:t>дата проведения собрания;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количественное присутствие (отсутствие) членов трудового коллектива и приглашенных лиц.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AF27F8">
        <w:rPr>
          <w:rFonts w:ascii="Times New Roman" w:hAnsi="Times New Roman"/>
          <w:sz w:val="24"/>
          <w:szCs w:val="24"/>
        </w:rPr>
        <w:t>приглашенные лица (ФИО, должность);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AF27F8">
        <w:rPr>
          <w:rFonts w:ascii="Times New Roman" w:hAnsi="Times New Roman"/>
          <w:sz w:val="24"/>
          <w:szCs w:val="24"/>
        </w:rPr>
        <w:t>вопросы повестки дня;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AF27F8">
        <w:rPr>
          <w:rFonts w:ascii="Times New Roman" w:hAnsi="Times New Roman"/>
          <w:sz w:val="24"/>
          <w:szCs w:val="24"/>
        </w:rPr>
        <w:t>выступающие лица;</w:t>
      </w:r>
    </w:p>
    <w:p w:rsidR="00BC5B0F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ход обсуждения вопросов;</w:t>
      </w:r>
    </w:p>
    <w:p w:rsidR="00BC5B0F" w:rsidRPr="00AF27F8" w:rsidRDefault="00BC5B0F" w:rsidP="002528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пред</w:t>
      </w:r>
      <w:r w:rsidRPr="00AF27F8">
        <w:rPr>
          <w:rFonts w:ascii="Times New Roman" w:hAnsi="Times New Roman"/>
          <w:sz w:val="24"/>
          <w:szCs w:val="24"/>
        </w:rPr>
        <w:t>ложения, рекомендац</w:t>
      </w:r>
      <w:r>
        <w:rPr>
          <w:rFonts w:ascii="Times New Roman" w:hAnsi="Times New Roman"/>
          <w:sz w:val="24"/>
          <w:szCs w:val="24"/>
        </w:rPr>
        <w:t>ии и замечания членов трудового коллектива и приглашенных лиц т</w:t>
      </w:r>
      <w:r w:rsidRPr="00AF27F8">
        <w:rPr>
          <w:rFonts w:ascii="Times New Roman" w:hAnsi="Times New Roman"/>
          <w:sz w:val="24"/>
          <w:szCs w:val="24"/>
        </w:rPr>
        <w:t>рудового</w:t>
      </w:r>
      <w:r>
        <w:rPr>
          <w:rFonts w:ascii="Times New Roman" w:hAnsi="Times New Roman"/>
          <w:sz w:val="24"/>
          <w:szCs w:val="24"/>
        </w:rPr>
        <w:t xml:space="preserve"> коллектива и приглашенных лиц;</w:t>
      </w:r>
    </w:p>
    <w:p w:rsidR="00BC5B0F" w:rsidRPr="00AF27F8" w:rsidRDefault="00BC5B0F" w:rsidP="00647E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AF27F8">
        <w:rPr>
          <w:rFonts w:ascii="Times New Roman" w:hAnsi="Times New Roman"/>
          <w:sz w:val="24"/>
          <w:szCs w:val="24"/>
        </w:rPr>
        <w:t>количество голосов, поданных «за», «против» и «в</w:t>
      </w:r>
      <w:r>
        <w:rPr>
          <w:rFonts w:ascii="Times New Roman" w:hAnsi="Times New Roman"/>
          <w:sz w:val="24"/>
          <w:szCs w:val="24"/>
        </w:rPr>
        <w:t xml:space="preserve">оздержался» по каждому вопросу, </w:t>
      </w:r>
      <w:r w:rsidRPr="00AF27F8">
        <w:rPr>
          <w:rFonts w:ascii="Times New Roman" w:hAnsi="Times New Roman"/>
          <w:sz w:val="24"/>
          <w:szCs w:val="24"/>
        </w:rPr>
        <w:t>поставленному на голосование;</w:t>
      </w:r>
    </w:p>
    <w:p w:rsidR="00BC5B0F" w:rsidRPr="00AF27F8" w:rsidRDefault="00BC5B0F" w:rsidP="00647E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AF27F8">
        <w:rPr>
          <w:rFonts w:ascii="Times New Roman" w:hAnsi="Times New Roman"/>
          <w:sz w:val="24"/>
          <w:szCs w:val="24"/>
        </w:rPr>
        <w:t>решение.</w:t>
      </w:r>
    </w:p>
    <w:p w:rsidR="00BC5B0F" w:rsidRPr="00AF27F8" w:rsidRDefault="00BC5B0F" w:rsidP="00647E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 Протоколы  подписыва</w:t>
      </w:r>
      <w:r w:rsidRPr="00AF27F8">
        <w:rPr>
          <w:rFonts w:ascii="Times New Roman" w:hAnsi="Times New Roman"/>
          <w:sz w:val="24"/>
          <w:szCs w:val="24"/>
        </w:rPr>
        <w:t>ются председателем и секретарем Общего</w:t>
      </w:r>
      <w:r>
        <w:rPr>
          <w:rFonts w:ascii="Times New Roman" w:hAnsi="Times New Roman"/>
          <w:sz w:val="24"/>
          <w:szCs w:val="24"/>
        </w:rPr>
        <w:t xml:space="preserve"> собрания.</w:t>
      </w:r>
    </w:p>
    <w:p w:rsidR="00BC5B0F" w:rsidRPr="00AF27F8" w:rsidRDefault="00BC5B0F" w:rsidP="00647E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7.4. </w:t>
      </w:r>
      <w:r w:rsidRPr="00AF27F8">
        <w:rPr>
          <w:rFonts w:ascii="Times New Roman" w:hAnsi="Times New Roman"/>
          <w:sz w:val="24"/>
          <w:szCs w:val="24"/>
        </w:rPr>
        <w:t xml:space="preserve">В случае </w:t>
      </w:r>
      <w:r>
        <w:rPr>
          <w:rFonts w:ascii="Times New Roman" w:hAnsi="Times New Roman"/>
          <w:sz w:val="24"/>
          <w:szCs w:val="24"/>
        </w:rPr>
        <w:t xml:space="preserve">обнаружения ошибок, неточностей, недостоверного </w:t>
      </w:r>
      <w:r w:rsidRPr="00AF27F8">
        <w:rPr>
          <w:rFonts w:ascii="Times New Roman" w:hAnsi="Times New Roman"/>
          <w:sz w:val="24"/>
          <w:szCs w:val="24"/>
        </w:rPr>
        <w:t>изложения фактов в протоколе Общего собрания, участник</w:t>
      </w:r>
      <w:r>
        <w:rPr>
          <w:rFonts w:ascii="Times New Roman" w:hAnsi="Times New Roman"/>
          <w:sz w:val="24"/>
          <w:szCs w:val="24"/>
        </w:rPr>
        <w:t xml:space="preserve"> Общего собр</w:t>
      </w:r>
      <w:r w:rsidRPr="00AF27F8">
        <w:rPr>
          <w:rFonts w:ascii="Times New Roman" w:hAnsi="Times New Roman"/>
          <w:sz w:val="24"/>
          <w:szCs w:val="24"/>
        </w:rPr>
        <w:t>ания вправе требовать от председателя его изменен</w:t>
      </w:r>
      <w:r>
        <w:rPr>
          <w:rFonts w:ascii="Times New Roman" w:hAnsi="Times New Roman"/>
          <w:sz w:val="24"/>
          <w:szCs w:val="24"/>
        </w:rPr>
        <w:t xml:space="preserve">ия. В свою очередь, </w:t>
      </w:r>
      <w:r w:rsidRPr="00AF27F8">
        <w:rPr>
          <w:rFonts w:ascii="Times New Roman" w:hAnsi="Times New Roman"/>
          <w:sz w:val="24"/>
          <w:szCs w:val="24"/>
        </w:rPr>
        <w:t>председатель</w:t>
      </w:r>
      <w:r>
        <w:rPr>
          <w:rFonts w:ascii="Times New Roman" w:hAnsi="Times New Roman"/>
          <w:sz w:val="24"/>
          <w:szCs w:val="24"/>
        </w:rPr>
        <w:t xml:space="preserve"> обязан принять меры по внесению в протокол соответствующих изменений,</w:t>
      </w:r>
      <w:r w:rsidRPr="00AF27F8">
        <w:rPr>
          <w:rFonts w:ascii="Times New Roman" w:hAnsi="Times New Roman"/>
          <w:sz w:val="24"/>
          <w:szCs w:val="24"/>
        </w:rPr>
        <w:t xml:space="preserve"> а также сделать соответствую</w:t>
      </w:r>
      <w:r>
        <w:rPr>
          <w:rFonts w:ascii="Times New Roman" w:hAnsi="Times New Roman"/>
          <w:sz w:val="24"/>
          <w:szCs w:val="24"/>
        </w:rPr>
        <w:t>щее сообщение следующему Общего с</w:t>
      </w:r>
      <w:r w:rsidRPr="00AF27F8">
        <w:rPr>
          <w:rFonts w:ascii="Times New Roman" w:hAnsi="Times New Roman"/>
          <w:sz w:val="24"/>
          <w:szCs w:val="24"/>
        </w:rPr>
        <w:t>обранию, внеся данный вопрос в его повестку дня.</w:t>
      </w:r>
    </w:p>
    <w:p w:rsidR="00BC5B0F" w:rsidRPr="00AF27F8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7.5.</w:t>
      </w:r>
      <w:r w:rsidRPr="00AF27F8">
        <w:rPr>
          <w:rFonts w:ascii="Times New Roman" w:hAnsi="Times New Roman"/>
          <w:sz w:val="24"/>
          <w:szCs w:val="24"/>
        </w:rPr>
        <w:t>Нумерация протоколов ведется от начала учебного года.</w:t>
      </w:r>
    </w:p>
    <w:p w:rsidR="00BC5B0F" w:rsidRPr="00AF27F8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7.6. К</w:t>
      </w:r>
      <w:r w:rsidRPr="00AF27F8">
        <w:rPr>
          <w:rFonts w:ascii="Times New Roman" w:hAnsi="Times New Roman"/>
          <w:sz w:val="24"/>
          <w:szCs w:val="24"/>
        </w:rPr>
        <w:t xml:space="preserve">нига протоколов Общего </w:t>
      </w:r>
      <w:r>
        <w:rPr>
          <w:rFonts w:ascii="Times New Roman" w:hAnsi="Times New Roman"/>
          <w:sz w:val="24"/>
          <w:szCs w:val="24"/>
        </w:rPr>
        <w:t xml:space="preserve">собрания нумеруется постранично, прошнуровывается, скрепляется подписью </w:t>
      </w:r>
      <w:r w:rsidRPr="00AF27F8">
        <w:rPr>
          <w:rFonts w:ascii="Times New Roman" w:hAnsi="Times New Roman"/>
          <w:sz w:val="24"/>
          <w:szCs w:val="24"/>
        </w:rPr>
        <w:t>заведующего МБДОУ и печатью</w:t>
      </w:r>
      <w:r>
        <w:rPr>
          <w:rFonts w:ascii="Times New Roman" w:hAnsi="Times New Roman"/>
          <w:sz w:val="24"/>
          <w:szCs w:val="24"/>
        </w:rPr>
        <w:t xml:space="preserve"> МБДОУ.</w:t>
      </w: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AF27F8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>.</w:t>
      </w:r>
      <w:r w:rsidRPr="00AF27F8">
        <w:rPr>
          <w:rFonts w:ascii="Times New Roman" w:hAnsi="Times New Roman"/>
          <w:sz w:val="24"/>
          <w:szCs w:val="24"/>
        </w:rPr>
        <w:t xml:space="preserve"> 7</w:t>
      </w:r>
      <w:r>
        <w:rPr>
          <w:rFonts w:ascii="Times New Roman" w:hAnsi="Times New Roman"/>
          <w:sz w:val="24"/>
          <w:szCs w:val="24"/>
        </w:rPr>
        <w:t xml:space="preserve">. </w:t>
      </w:r>
      <w:r w:rsidRPr="00AF27F8">
        <w:rPr>
          <w:rFonts w:ascii="Times New Roman" w:hAnsi="Times New Roman"/>
          <w:sz w:val="24"/>
          <w:szCs w:val="24"/>
        </w:rPr>
        <w:t>Книга протоколов Общего собрания хранится в делах МБДОУ и передается по акту (при смене руководителя, передаче в архив)</w:t>
      </w:r>
      <w:r>
        <w:rPr>
          <w:rFonts w:ascii="Times New Roman" w:hAnsi="Times New Roman"/>
          <w:sz w:val="24"/>
          <w:szCs w:val="24"/>
        </w:rPr>
        <w:t>.</w:t>
      </w: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BC5B0F" w:rsidRPr="00FB003E" w:rsidRDefault="00BC5B0F" w:rsidP="00AF27F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sectPr w:rsidR="00BC5B0F" w:rsidRPr="00FB003E" w:rsidSect="00AF27F8">
      <w:pgSz w:w="11906" w:h="16838"/>
      <w:pgMar w:top="426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7086"/>
    <w:rsid w:val="00007548"/>
    <w:rsid w:val="00091210"/>
    <w:rsid w:val="000C3701"/>
    <w:rsid w:val="000E1032"/>
    <w:rsid w:val="001B664E"/>
    <w:rsid w:val="00206525"/>
    <w:rsid w:val="00252875"/>
    <w:rsid w:val="00260C1F"/>
    <w:rsid w:val="002672B0"/>
    <w:rsid w:val="0036138D"/>
    <w:rsid w:val="00384849"/>
    <w:rsid w:val="00384AC2"/>
    <w:rsid w:val="003B31D9"/>
    <w:rsid w:val="003B41FD"/>
    <w:rsid w:val="004105F2"/>
    <w:rsid w:val="00411695"/>
    <w:rsid w:val="0051338B"/>
    <w:rsid w:val="00525874"/>
    <w:rsid w:val="005638E7"/>
    <w:rsid w:val="005806A2"/>
    <w:rsid w:val="00647ECF"/>
    <w:rsid w:val="006F319B"/>
    <w:rsid w:val="007C5598"/>
    <w:rsid w:val="007D7B2D"/>
    <w:rsid w:val="008009D1"/>
    <w:rsid w:val="008F51B6"/>
    <w:rsid w:val="00971E17"/>
    <w:rsid w:val="00AF27F8"/>
    <w:rsid w:val="00B07086"/>
    <w:rsid w:val="00BC5B0F"/>
    <w:rsid w:val="00C45C3C"/>
    <w:rsid w:val="00C46008"/>
    <w:rsid w:val="00CD24DB"/>
    <w:rsid w:val="00CF6CA3"/>
    <w:rsid w:val="00D6580E"/>
    <w:rsid w:val="00DD5E22"/>
    <w:rsid w:val="00E1104F"/>
    <w:rsid w:val="00ED01DC"/>
    <w:rsid w:val="00F6670E"/>
    <w:rsid w:val="00FB003E"/>
    <w:rsid w:val="00FF38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AC2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AF27F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6</Pages>
  <Words>1853</Words>
  <Characters>10566</Characters>
  <Application>Microsoft Office Outlook</Application>
  <DocSecurity>0</DocSecurity>
  <Lines>0</Lines>
  <Paragraphs>0</Paragraphs>
  <ScaleCrop>false</ScaleCrop>
  <Company>*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 </dc:title>
  <dc:subject/>
  <dc:creator>ILNUR</dc:creator>
  <cp:keywords/>
  <dc:description/>
  <cp:lastModifiedBy>Admin</cp:lastModifiedBy>
  <cp:revision>2</cp:revision>
  <cp:lastPrinted>2014-10-21T17:31:00Z</cp:lastPrinted>
  <dcterms:created xsi:type="dcterms:W3CDTF">2015-02-28T18:06:00Z</dcterms:created>
  <dcterms:modified xsi:type="dcterms:W3CDTF">2015-02-28T18:06:00Z</dcterms:modified>
</cp:coreProperties>
</file>